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BF1596">
        <w:trPr>
          <w:trHeight w:val="4253"/>
        </w:trPr>
        <w:tc>
          <w:tcPr>
            <w:tcW w:w="5351" w:type="dxa"/>
          </w:tcPr>
          <w:p w:rsidR="00BF1596" w:rsidRPr="00A426CA" w:rsidRDefault="00BF1596" w:rsidP="00A426CA">
            <w:pPr>
              <w:jc w:val="center"/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70534635" r:id="rId5"/>
              </w:object>
            </w:r>
          </w:p>
          <w:p w:rsidR="00BF1596" w:rsidRDefault="00BF1596" w:rsidP="00A426CA">
            <w:pPr>
              <w:jc w:val="center"/>
              <w:rPr>
                <w:sz w:val="28"/>
                <w:szCs w:val="28"/>
              </w:rPr>
            </w:pPr>
            <w:r w:rsidRPr="00A426CA">
              <w:rPr>
                <w:sz w:val="28"/>
                <w:szCs w:val="28"/>
              </w:rPr>
              <w:t>Администрация</w:t>
            </w:r>
          </w:p>
          <w:p w:rsidR="00BF1596" w:rsidRPr="00A426CA" w:rsidRDefault="00BF1596" w:rsidP="00A426C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BF1596" w:rsidRPr="00A426CA" w:rsidRDefault="00BF1596" w:rsidP="00A426CA">
            <w:pPr>
              <w:pStyle w:val="Heading5"/>
              <w:jc w:val="center"/>
              <w:rPr>
                <w:b w:val="0"/>
                <w:bCs w:val="0"/>
              </w:rPr>
            </w:pPr>
            <w:r w:rsidRPr="00A426CA">
              <w:rPr>
                <w:b w:val="0"/>
                <w:bCs w:val="0"/>
              </w:rPr>
              <w:t>муниципального района</w:t>
            </w:r>
          </w:p>
          <w:p w:rsidR="00BF1596" w:rsidRPr="00A426CA" w:rsidRDefault="00BF1596" w:rsidP="00A426CA">
            <w:pPr>
              <w:pStyle w:val="Heading5"/>
              <w:jc w:val="center"/>
              <w:rPr>
                <w:b w:val="0"/>
                <w:bCs w:val="0"/>
              </w:rPr>
            </w:pPr>
            <w:r w:rsidRPr="00A426CA">
              <w:rPr>
                <w:b w:val="0"/>
                <w:bCs w:val="0"/>
              </w:rPr>
              <w:t>Сергиевский</w:t>
            </w:r>
          </w:p>
          <w:p w:rsidR="00BF1596" w:rsidRPr="00A426CA" w:rsidRDefault="00BF1596" w:rsidP="00A426CA">
            <w:pPr>
              <w:jc w:val="center"/>
              <w:rPr>
                <w:sz w:val="28"/>
                <w:szCs w:val="28"/>
              </w:rPr>
            </w:pPr>
            <w:r w:rsidRPr="00A426CA">
              <w:rPr>
                <w:sz w:val="28"/>
                <w:szCs w:val="28"/>
              </w:rPr>
              <w:t>Самарской области</w:t>
            </w:r>
          </w:p>
          <w:p w:rsidR="00BF1596" w:rsidRPr="00A426CA" w:rsidRDefault="00BF1596" w:rsidP="00A426CA">
            <w:pPr>
              <w:spacing w:line="360" w:lineRule="auto"/>
              <w:ind w:left="709"/>
              <w:jc w:val="both"/>
            </w:pPr>
          </w:p>
          <w:p w:rsidR="00BF1596" w:rsidRPr="00A426CA" w:rsidRDefault="00BF1596" w:rsidP="00A426CA">
            <w:pPr>
              <w:jc w:val="center"/>
              <w:rPr>
                <w:b/>
                <w:bCs/>
              </w:rPr>
            </w:pPr>
            <w:r w:rsidRPr="00A426CA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BF1596" w:rsidRPr="00A426CA" w:rsidRDefault="00BF1596" w:rsidP="00A426CA">
            <w:pPr>
              <w:jc w:val="center"/>
              <w:rPr>
                <w:b/>
                <w:bCs/>
              </w:rPr>
            </w:pPr>
          </w:p>
          <w:p w:rsidR="00BF1596" w:rsidRPr="00A426CA" w:rsidRDefault="00BF1596" w:rsidP="00A426CA">
            <w:pPr>
              <w:jc w:val="center"/>
            </w:pPr>
            <w:r w:rsidRPr="00A426CA">
              <w:rPr>
                <w:sz w:val="22"/>
                <w:szCs w:val="22"/>
              </w:rPr>
              <w:t>«____»_____________</w:t>
            </w:r>
            <w:r>
              <w:rPr>
                <w:sz w:val="22"/>
                <w:szCs w:val="22"/>
              </w:rPr>
              <w:t xml:space="preserve">      </w:t>
            </w:r>
            <w:r w:rsidRPr="00A426CA">
              <w:rPr>
                <w:sz w:val="22"/>
                <w:szCs w:val="22"/>
              </w:rPr>
              <w:t>г.</w:t>
            </w:r>
          </w:p>
          <w:p w:rsidR="00BF1596" w:rsidRPr="00A426CA" w:rsidRDefault="00BF1596" w:rsidP="00A426CA">
            <w:pPr>
              <w:jc w:val="center"/>
            </w:pPr>
            <w:r w:rsidRPr="00A426CA">
              <w:rPr>
                <w:sz w:val="22"/>
                <w:szCs w:val="22"/>
              </w:rPr>
              <w:t>№_________</w:t>
            </w:r>
          </w:p>
          <w:p w:rsidR="00BF1596" w:rsidRPr="00A426CA" w:rsidRDefault="00BF1596" w:rsidP="00A426CA">
            <w:pPr>
              <w:jc w:val="center"/>
              <w:rPr>
                <w:b/>
                <w:bCs/>
              </w:rPr>
            </w:pPr>
          </w:p>
        </w:tc>
        <w:tc>
          <w:tcPr>
            <w:tcW w:w="4535" w:type="dxa"/>
          </w:tcPr>
          <w:p w:rsidR="00BF1596" w:rsidRPr="00A426CA" w:rsidRDefault="00BF1596" w:rsidP="00A42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BF1596">
        <w:trPr>
          <w:trHeight w:val="713"/>
        </w:trPr>
        <w:tc>
          <w:tcPr>
            <w:tcW w:w="5351" w:type="dxa"/>
          </w:tcPr>
          <w:p w:rsidR="00BF1596" w:rsidRPr="00A426CA" w:rsidRDefault="00BF1596" w:rsidP="00A426CA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bookmarkStart w:id="0" w:name="_GoBack"/>
            <w:r w:rsidRPr="00A426CA">
              <w:rPr>
                <w:b w:val="0"/>
                <w:bCs w:val="0"/>
              </w:rPr>
              <w:t xml:space="preserve">Об утверждении Административного регламента предоставления муниципальной услуги «Предоставление в собственность, аренду, постоянное (бессрочное) пользование, безвозмездное пользование земельного участка, находящегося  государственной или муниципальной собственности, без проведения торгов»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A426CA">
              <w:rPr>
                <w:b w:val="0"/>
                <w:bCs w:val="0"/>
              </w:rPr>
              <w:t>муниципального района Сергиевский Самарской области</w:t>
            </w:r>
          </w:p>
          <w:bookmarkEnd w:id="0"/>
          <w:p w:rsidR="00BF1596" w:rsidRPr="00A426CA" w:rsidRDefault="00BF1596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BF1596" w:rsidRPr="00A426CA" w:rsidRDefault="00BF1596" w:rsidP="00A426CA">
            <w:pPr>
              <w:jc w:val="center"/>
              <w:rPr>
                <w:sz w:val="28"/>
                <w:szCs w:val="28"/>
              </w:rPr>
            </w:pPr>
          </w:p>
        </w:tc>
      </w:tr>
    </w:tbl>
    <w:p w:rsidR="00BF1596" w:rsidRDefault="00BF1596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дминистрации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городского поселения Суходол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156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>ных услуг</w:t>
      </w:r>
      <w:r w:rsidRPr="002D52F2">
        <w:rPr>
          <w:b/>
          <w:bCs/>
        </w:rPr>
        <w:t xml:space="preserve"> </w:t>
      </w:r>
      <w:r w:rsidRPr="002D52F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Pr="002D52F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E0D77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Самарской области, Администрация </w:t>
      </w:r>
      <w:r w:rsidRPr="002D52F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E0D77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</w:p>
    <w:p w:rsidR="00BF1596" w:rsidRDefault="00BF1596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BF1596" w:rsidRDefault="00BF1596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 w:rsidRPr="002D52F2">
        <w:rPr>
          <w:sz w:val="28"/>
          <w:szCs w:val="28"/>
        </w:rPr>
        <w:t>городского поселения Суходол</w:t>
      </w:r>
      <w:r>
        <w:rPr>
          <w:snapToGrid w:val="0"/>
          <w:sz w:val="28"/>
          <w:szCs w:val="28"/>
        </w:rPr>
        <w:t xml:space="preserve"> </w:t>
      </w:r>
      <w:r w:rsidRPr="003C59C7">
        <w:rPr>
          <w:sz w:val="28"/>
          <w:szCs w:val="28"/>
        </w:rPr>
        <w:t xml:space="preserve">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F1596" w:rsidRDefault="00BF1596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BF1596" w:rsidRDefault="00BF1596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BF1596" w:rsidRDefault="00BF1596" w:rsidP="002D52F2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BF1596" w:rsidRDefault="00BF1596" w:rsidP="002D52F2">
      <w:pPr>
        <w:ind w:left="567" w:firstLine="567"/>
        <w:jc w:val="both"/>
        <w:rPr>
          <w:sz w:val="28"/>
          <w:szCs w:val="28"/>
        </w:rPr>
      </w:pPr>
    </w:p>
    <w:p w:rsidR="00BF1596" w:rsidRDefault="00BF1596" w:rsidP="00F71C61">
      <w:pPr>
        <w:ind w:left="709"/>
        <w:jc w:val="both"/>
        <w:rPr>
          <w:sz w:val="28"/>
          <w:szCs w:val="28"/>
        </w:rPr>
      </w:pPr>
    </w:p>
    <w:p w:rsidR="00BF1596" w:rsidRDefault="00BF1596" w:rsidP="00F71C61">
      <w:pPr>
        <w:ind w:left="709"/>
        <w:jc w:val="both"/>
        <w:rPr>
          <w:sz w:val="28"/>
          <w:szCs w:val="28"/>
        </w:rPr>
      </w:pPr>
    </w:p>
    <w:p w:rsidR="00BF1596" w:rsidRDefault="00BF1596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BF1596">
        <w:tc>
          <w:tcPr>
            <w:tcW w:w="3342" w:type="dxa"/>
          </w:tcPr>
          <w:p w:rsidR="00BF1596" w:rsidRPr="00A426CA" w:rsidRDefault="00BF1596" w:rsidP="00A426CA">
            <w:pPr>
              <w:jc w:val="center"/>
              <w:rPr>
                <w:sz w:val="28"/>
                <w:szCs w:val="28"/>
              </w:rPr>
            </w:pPr>
            <w:r w:rsidRPr="00A426CA">
              <w:rPr>
                <w:sz w:val="28"/>
                <w:szCs w:val="28"/>
              </w:rPr>
              <w:t xml:space="preserve">Глава </w:t>
            </w:r>
            <w:r w:rsidRPr="002D52F2">
              <w:rPr>
                <w:sz w:val="28"/>
                <w:szCs w:val="28"/>
              </w:rPr>
              <w:t>городского поселения Суходол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A426CA">
              <w:rPr>
                <w:sz w:val="28"/>
                <w:szCs w:val="28"/>
              </w:rPr>
              <w:t>муниципального района Сергиевский</w:t>
            </w:r>
          </w:p>
          <w:p w:rsidR="00BF1596" w:rsidRPr="00A426CA" w:rsidRDefault="00BF1596" w:rsidP="00A426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F1596" w:rsidRPr="00A426CA" w:rsidRDefault="00BF1596" w:rsidP="00A426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BF1596" w:rsidRPr="00A426CA" w:rsidRDefault="00BF1596" w:rsidP="00A426CA">
            <w:pPr>
              <w:jc w:val="right"/>
              <w:rPr>
                <w:sz w:val="28"/>
                <w:szCs w:val="28"/>
              </w:rPr>
            </w:pPr>
          </w:p>
          <w:p w:rsidR="00BF1596" w:rsidRPr="00A426CA" w:rsidRDefault="00BF1596" w:rsidP="00A426C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Default="00BF1596" w:rsidP="00615BE4">
      <w:pPr>
        <w:jc w:val="both"/>
      </w:pPr>
    </w:p>
    <w:p w:rsidR="00BF1596" w:rsidRPr="00D772D2" w:rsidRDefault="00BF1596" w:rsidP="00615BE4">
      <w:pPr>
        <w:jc w:val="both"/>
        <w:rPr>
          <w:sz w:val="20"/>
          <w:szCs w:val="20"/>
        </w:rPr>
      </w:pPr>
    </w:p>
    <w:sectPr w:rsidR="00BF1596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86C4F"/>
    <w:rsid w:val="000E4C78"/>
    <w:rsid w:val="000F55C6"/>
    <w:rsid w:val="00101906"/>
    <w:rsid w:val="00137429"/>
    <w:rsid w:val="00150EDD"/>
    <w:rsid w:val="00156C8C"/>
    <w:rsid w:val="001819F2"/>
    <w:rsid w:val="001D42E5"/>
    <w:rsid w:val="001E0930"/>
    <w:rsid w:val="00250B60"/>
    <w:rsid w:val="002853B3"/>
    <w:rsid w:val="002B50C7"/>
    <w:rsid w:val="002D52F2"/>
    <w:rsid w:val="00325581"/>
    <w:rsid w:val="003450EE"/>
    <w:rsid w:val="00386ED8"/>
    <w:rsid w:val="003C59C7"/>
    <w:rsid w:val="004753F8"/>
    <w:rsid w:val="00493D2C"/>
    <w:rsid w:val="004B3CF3"/>
    <w:rsid w:val="00556217"/>
    <w:rsid w:val="00563122"/>
    <w:rsid w:val="005D0B57"/>
    <w:rsid w:val="005D1F9B"/>
    <w:rsid w:val="00615BE4"/>
    <w:rsid w:val="006E0D77"/>
    <w:rsid w:val="006F13D7"/>
    <w:rsid w:val="00706667"/>
    <w:rsid w:val="00752C53"/>
    <w:rsid w:val="00766F64"/>
    <w:rsid w:val="007A79EF"/>
    <w:rsid w:val="007C4BD8"/>
    <w:rsid w:val="00884396"/>
    <w:rsid w:val="00893886"/>
    <w:rsid w:val="00894C84"/>
    <w:rsid w:val="008B621A"/>
    <w:rsid w:val="00907C3A"/>
    <w:rsid w:val="009733BD"/>
    <w:rsid w:val="0097438F"/>
    <w:rsid w:val="009B6B96"/>
    <w:rsid w:val="00A25688"/>
    <w:rsid w:val="00A426CA"/>
    <w:rsid w:val="00A519C1"/>
    <w:rsid w:val="00A66ED9"/>
    <w:rsid w:val="00AE55D4"/>
    <w:rsid w:val="00AE65B7"/>
    <w:rsid w:val="00B36E4E"/>
    <w:rsid w:val="00B4761A"/>
    <w:rsid w:val="00B80A57"/>
    <w:rsid w:val="00B81728"/>
    <w:rsid w:val="00B82C52"/>
    <w:rsid w:val="00BF1596"/>
    <w:rsid w:val="00C1695E"/>
    <w:rsid w:val="00C44F7F"/>
    <w:rsid w:val="00C540EB"/>
    <w:rsid w:val="00CD55FA"/>
    <w:rsid w:val="00D006EA"/>
    <w:rsid w:val="00D772D2"/>
    <w:rsid w:val="00D9345E"/>
    <w:rsid w:val="00DC788E"/>
    <w:rsid w:val="00E01CF2"/>
    <w:rsid w:val="00E15137"/>
    <w:rsid w:val="00E648B7"/>
    <w:rsid w:val="00EC23E7"/>
    <w:rsid w:val="00EC41CA"/>
    <w:rsid w:val="00EE00AD"/>
    <w:rsid w:val="00F016A8"/>
    <w:rsid w:val="00F71C61"/>
    <w:rsid w:val="00FC4FB1"/>
    <w:rsid w:val="00FE0825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317</Words>
  <Characters>1807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4</cp:revision>
  <cp:lastPrinted>2022-10-17T09:48:00Z</cp:lastPrinted>
  <dcterms:created xsi:type="dcterms:W3CDTF">2024-02-08T11:33:00Z</dcterms:created>
  <dcterms:modified xsi:type="dcterms:W3CDTF">2024-02-27T06:24:00Z</dcterms:modified>
</cp:coreProperties>
</file>